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B7490" w14:textId="77777777" w:rsidR="00DF2D58" w:rsidRPr="00B15411" w:rsidRDefault="00B15411" w:rsidP="005C7163">
      <w:pPr>
        <w:jc w:val="both"/>
        <w:rPr>
          <w:b/>
          <w:sz w:val="36"/>
          <w:szCs w:val="36"/>
        </w:rPr>
      </w:pPr>
      <w:r w:rsidRPr="00B15411">
        <w:rPr>
          <w:b/>
          <w:sz w:val="36"/>
          <w:szCs w:val="36"/>
        </w:rPr>
        <w:t>Veränderungsmeldung</w:t>
      </w:r>
    </w:p>
    <w:tbl>
      <w:tblPr>
        <w:tblStyle w:val="Tabellenraster"/>
        <w:tblW w:w="9747" w:type="dxa"/>
        <w:tblLook w:val="04A0" w:firstRow="1" w:lastRow="0" w:firstColumn="1" w:lastColumn="0" w:noHBand="0" w:noVBand="1"/>
      </w:tblPr>
      <w:tblGrid>
        <w:gridCol w:w="2660"/>
        <w:gridCol w:w="7087"/>
      </w:tblGrid>
      <w:tr w:rsidR="00B5652F" w14:paraId="27AA8F44" w14:textId="77777777" w:rsidTr="0028163A">
        <w:trPr>
          <w:trHeight w:hRule="exact" w:val="680"/>
        </w:trPr>
        <w:tc>
          <w:tcPr>
            <w:tcW w:w="2660" w:type="dxa"/>
          </w:tcPr>
          <w:p w14:paraId="4D837A53" w14:textId="77777777" w:rsidR="00B5652F" w:rsidRDefault="00B5652F" w:rsidP="005C7163">
            <w:pPr>
              <w:jc w:val="both"/>
            </w:pPr>
            <w:r>
              <w:t>Name, Vorname</w:t>
            </w:r>
            <w:r w:rsidR="00A060F3">
              <w:t>:</w:t>
            </w:r>
          </w:p>
        </w:tc>
        <w:tc>
          <w:tcPr>
            <w:tcW w:w="7087" w:type="dxa"/>
          </w:tcPr>
          <w:p w14:paraId="47F89CF7" w14:textId="58E8D078" w:rsidR="00B5652F" w:rsidRDefault="00B31138" w:rsidP="005C7163">
            <w:pPr>
              <w:jc w:val="both"/>
            </w:pPr>
            <w: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B5652F" w14:paraId="0DF9CADE" w14:textId="77777777" w:rsidTr="0028163A">
        <w:trPr>
          <w:trHeight w:hRule="exact" w:val="680"/>
        </w:trPr>
        <w:tc>
          <w:tcPr>
            <w:tcW w:w="2660" w:type="dxa"/>
          </w:tcPr>
          <w:p w14:paraId="5546EDE2" w14:textId="77777777" w:rsidR="00B5652F" w:rsidRDefault="00B5652F" w:rsidP="005C7163">
            <w:pPr>
              <w:jc w:val="both"/>
            </w:pPr>
            <w:r>
              <w:t>Gartennummer:</w:t>
            </w:r>
          </w:p>
        </w:tc>
        <w:tc>
          <w:tcPr>
            <w:tcW w:w="7087" w:type="dxa"/>
          </w:tcPr>
          <w:p w14:paraId="1D20CA33" w14:textId="08FF8F4F" w:rsidR="00B5652F" w:rsidRDefault="00B31138" w:rsidP="005C7163">
            <w:pPr>
              <w:jc w:val="both"/>
            </w:pPr>
            <w: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5652F" w14:paraId="2008A68F" w14:textId="77777777" w:rsidTr="00CB0E64">
        <w:trPr>
          <w:trHeight w:hRule="exact" w:val="3402"/>
        </w:trPr>
        <w:tc>
          <w:tcPr>
            <w:tcW w:w="9747" w:type="dxa"/>
            <w:gridSpan w:val="2"/>
          </w:tcPr>
          <w:p w14:paraId="42E84CF0" w14:textId="4856878C" w:rsidR="00775F2A" w:rsidRDefault="00B5652F" w:rsidP="00775F2A">
            <w:pPr>
              <w:spacing w:line="240" w:lineRule="auto"/>
              <w:jc w:val="both"/>
            </w:pPr>
            <w:r>
              <w:t xml:space="preserve"> </w:t>
            </w:r>
            <w:r w:rsidR="00626573">
              <w:t xml:space="preserve">  </w:t>
            </w:r>
            <w:sdt>
              <w:sdtPr>
                <w:id w:val="-933128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311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6573">
              <w:t xml:space="preserve">  </w:t>
            </w:r>
            <w:r w:rsidR="00775F2A">
              <w:t xml:space="preserve"> </w:t>
            </w:r>
            <w:r>
              <w:t xml:space="preserve">Meine Anschrift hat </w:t>
            </w:r>
            <w:r w:rsidR="00626573">
              <w:t>sich geändert</w:t>
            </w:r>
            <w:r>
              <w:t>.</w:t>
            </w:r>
          </w:p>
          <w:p w14:paraId="64DC660E" w14:textId="2CF6D29E" w:rsidR="00B5652F" w:rsidRDefault="00775F2A" w:rsidP="00775F2A">
            <w:pPr>
              <w:spacing w:line="240" w:lineRule="auto"/>
              <w:jc w:val="both"/>
            </w:pPr>
            <w:r>
              <w:t xml:space="preserve">  </w:t>
            </w:r>
            <w:r w:rsidR="00626573">
              <w:t xml:space="preserve">  </w:t>
            </w:r>
            <w:sdt>
              <w:sdtPr>
                <w:id w:val="-1137726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97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6573">
              <w:t xml:space="preserve">  </w:t>
            </w:r>
            <w:r w:rsidR="00B5652F">
              <w:t>Meine Telefon-/Handynummer hat sich geändert</w:t>
            </w:r>
            <w:r w:rsidR="0064591D">
              <w:t>.</w:t>
            </w:r>
          </w:p>
          <w:p w14:paraId="7644233D" w14:textId="20187747" w:rsidR="00B5652F" w:rsidRDefault="00775F2A" w:rsidP="00775F2A">
            <w:pPr>
              <w:spacing w:line="240" w:lineRule="auto"/>
              <w:jc w:val="both"/>
            </w:pPr>
            <w:r>
              <w:t xml:space="preserve">  </w:t>
            </w:r>
            <w:r w:rsidR="00626573">
              <w:t xml:space="preserve"> </w:t>
            </w:r>
            <w:sdt>
              <w:sdtPr>
                <w:id w:val="-1361347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1F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6573">
              <w:t xml:space="preserve">   </w:t>
            </w:r>
            <w:r>
              <w:t xml:space="preserve">Meine </w:t>
            </w:r>
            <w:r w:rsidR="00626573">
              <w:t>E-Mail</w:t>
            </w:r>
            <w:r>
              <w:t xml:space="preserve"> hat sich geändert.</w:t>
            </w:r>
          </w:p>
          <w:p w14:paraId="2F08DA8A" w14:textId="4F74F78A" w:rsidR="00775F2A" w:rsidRDefault="00775F2A" w:rsidP="00775F2A">
            <w:pPr>
              <w:spacing w:line="240" w:lineRule="auto"/>
              <w:jc w:val="both"/>
            </w:pPr>
            <w:r>
              <w:t xml:space="preserve">  </w:t>
            </w:r>
            <w:r w:rsidR="00626573">
              <w:t xml:space="preserve"> </w:t>
            </w:r>
            <w:sdt>
              <w:sdtPr>
                <w:id w:val="-177966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1F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6573">
              <w:t xml:space="preserve">   </w:t>
            </w:r>
            <w:r>
              <w:t xml:space="preserve">Ich bin zusätzlich über </w:t>
            </w:r>
            <w:r w:rsidR="00626573">
              <w:t>E-Mail</w:t>
            </w:r>
            <w:r>
              <w:t xml:space="preserve"> erreichbar.</w:t>
            </w:r>
          </w:p>
          <w:p w14:paraId="01B4B1E2" w14:textId="36BDD550" w:rsidR="00775F2A" w:rsidRDefault="00775F2A" w:rsidP="00775F2A">
            <w:pPr>
              <w:spacing w:line="240" w:lineRule="auto"/>
              <w:jc w:val="both"/>
            </w:pPr>
            <w:r>
              <w:t xml:space="preserve">  </w:t>
            </w:r>
            <w:r w:rsidR="00626573">
              <w:t xml:space="preserve">  </w:t>
            </w:r>
            <w:sdt>
              <w:sdtPr>
                <w:id w:val="-110984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1F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6573">
              <w:t xml:space="preserve"> </w:t>
            </w:r>
            <w:r>
              <w:t>Meine Personalausweisnummer hat sich geändert.</w:t>
            </w:r>
          </w:p>
          <w:p w14:paraId="0C18E519" w14:textId="0C1F5C7B" w:rsidR="00775F2A" w:rsidRDefault="00775F2A" w:rsidP="00775F2A">
            <w:pPr>
              <w:spacing w:line="240" w:lineRule="auto"/>
              <w:jc w:val="both"/>
            </w:pPr>
            <w:r>
              <w:t xml:space="preserve">  </w:t>
            </w:r>
            <w:sdt>
              <w:sdtPr>
                <w:id w:val="402109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1F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26573">
              <w:t xml:space="preserve">   </w:t>
            </w:r>
            <w:r>
              <w:t>Meine Staatsangehörigkeit hat sich geändert.</w:t>
            </w:r>
          </w:p>
          <w:p w14:paraId="3219BA31" w14:textId="37ECD9C9" w:rsidR="00775F2A" w:rsidRDefault="00626573" w:rsidP="00775F2A">
            <w:pPr>
              <w:spacing w:line="240" w:lineRule="auto"/>
              <w:jc w:val="both"/>
            </w:pPr>
            <w:r>
              <w:t xml:space="preserve"> </w:t>
            </w:r>
            <w:r w:rsidR="00775F2A">
              <w:t>Änderung gilt ab</w:t>
            </w:r>
            <w:r w:rsidR="00E71F72">
              <w:t>:</w:t>
            </w:r>
            <w:r w:rsidR="00257EBF" w:rsidRPr="00CB0E64">
              <w:rPr>
                <w:rStyle w:val="KopfzeileZchn"/>
              </w:rPr>
              <w:t xml:space="preserve"> </w:t>
            </w:r>
          </w:p>
        </w:tc>
      </w:tr>
      <w:tr w:rsidR="00B5652F" w14:paraId="588207A2" w14:textId="77777777" w:rsidTr="0028163A">
        <w:trPr>
          <w:trHeight w:hRule="exact" w:val="680"/>
        </w:trPr>
        <w:tc>
          <w:tcPr>
            <w:tcW w:w="2660" w:type="dxa"/>
          </w:tcPr>
          <w:p w14:paraId="06EA9275" w14:textId="77777777" w:rsidR="00775F2A" w:rsidRDefault="00775F2A" w:rsidP="00775F2A">
            <w:pPr>
              <w:jc w:val="both"/>
            </w:pPr>
            <w:r>
              <w:t>Anschrift:</w:t>
            </w:r>
          </w:p>
        </w:tc>
        <w:tc>
          <w:tcPr>
            <w:tcW w:w="7087" w:type="dxa"/>
          </w:tcPr>
          <w:p w14:paraId="70014DCF" w14:textId="1810E9A3" w:rsidR="00B5652F" w:rsidRDefault="00B31138" w:rsidP="005C7163">
            <w:pPr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D12E256" w14:textId="77777777" w:rsidR="00775F2A" w:rsidRDefault="00775F2A" w:rsidP="005C7163">
            <w:pPr>
              <w:jc w:val="both"/>
            </w:pPr>
          </w:p>
        </w:tc>
      </w:tr>
      <w:tr w:rsidR="00B5652F" w14:paraId="0A7F444C" w14:textId="77777777" w:rsidTr="0028163A">
        <w:trPr>
          <w:trHeight w:hRule="exact" w:val="680"/>
        </w:trPr>
        <w:tc>
          <w:tcPr>
            <w:tcW w:w="2660" w:type="dxa"/>
          </w:tcPr>
          <w:p w14:paraId="0F6BBE93" w14:textId="77777777" w:rsidR="00775F2A" w:rsidRDefault="00775F2A" w:rsidP="00775F2A">
            <w:pPr>
              <w:jc w:val="both"/>
            </w:pPr>
            <w:r>
              <w:t xml:space="preserve">Telefon-/Handynummer:  </w:t>
            </w:r>
          </w:p>
        </w:tc>
        <w:tc>
          <w:tcPr>
            <w:tcW w:w="7087" w:type="dxa"/>
          </w:tcPr>
          <w:p w14:paraId="337AD662" w14:textId="5EB9EF99" w:rsidR="00B5652F" w:rsidRDefault="00B31138" w:rsidP="005C7163">
            <w:pPr>
              <w:jc w:val="both"/>
            </w:pPr>
            <w: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5652F" w14:paraId="1E17C04B" w14:textId="77777777" w:rsidTr="0028163A">
        <w:trPr>
          <w:trHeight w:hRule="exact" w:val="680"/>
        </w:trPr>
        <w:tc>
          <w:tcPr>
            <w:tcW w:w="2660" w:type="dxa"/>
          </w:tcPr>
          <w:p w14:paraId="4F6BD127" w14:textId="77777777" w:rsidR="00775F2A" w:rsidRDefault="00775F2A" w:rsidP="00775F2A">
            <w:pPr>
              <w:jc w:val="both"/>
            </w:pPr>
            <w:r>
              <w:t>Email:</w:t>
            </w:r>
          </w:p>
        </w:tc>
        <w:tc>
          <w:tcPr>
            <w:tcW w:w="7087" w:type="dxa"/>
          </w:tcPr>
          <w:p w14:paraId="7643B230" w14:textId="0D543045" w:rsidR="00B5652F" w:rsidRDefault="00B31138" w:rsidP="005C7163">
            <w:pPr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5652F" w14:paraId="71271F92" w14:textId="77777777" w:rsidTr="0028163A">
        <w:trPr>
          <w:trHeight w:hRule="exact" w:val="680"/>
        </w:trPr>
        <w:tc>
          <w:tcPr>
            <w:tcW w:w="2660" w:type="dxa"/>
          </w:tcPr>
          <w:p w14:paraId="1038C39B" w14:textId="77777777" w:rsidR="00775F2A" w:rsidRDefault="00775F2A" w:rsidP="00775F2A">
            <w:pPr>
              <w:jc w:val="both"/>
            </w:pPr>
            <w:r>
              <w:t>Personalausweisnummer:</w:t>
            </w:r>
          </w:p>
        </w:tc>
        <w:tc>
          <w:tcPr>
            <w:tcW w:w="7087" w:type="dxa"/>
          </w:tcPr>
          <w:p w14:paraId="6CB4DA49" w14:textId="669C835C" w:rsidR="00B5652F" w:rsidRDefault="00B31138" w:rsidP="005C7163">
            <w:pPr>
              <w:jc w:val="both"/>
            </w:pPr>
            <w: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5652F" w14:paraId="4D509275" w14:textId="77777777" w:rsidTr="0028163A">
        <w:trPr>
          <w:trHeight w:hRule="exact" w:val="680"/>
        </w:trPr>
        <w:tc>
          <w:tcPr>
            <w:tcW w:w="2660" w:type="dxa"/>
          </w:tcPr>
          <w:p w14:paraId="04F32A64" w14:textId="77777777" w:rsidR="00B5652F" w:rsidRDefault="00775F2A" w:rsidP="005C7163">
            <w:pPr>
              <w:jc w:val="both"/>
            </w:pPr>
            <w:r>
              <w:t>Staatsangehörigkeit:</w:t>
            </w:r>
          </w:p>
        </w:tc>
        <w:tc>
          <w:tcPr>
            <w:tcW w:w="7087" w:type="dxa"/>
          </w:tcPr>
          <w:p w14:paraId="7FADE5A9" w14:textId="5B7A2D7C" w:rsidR="00B5652F" w:rsidRDefault="00B31138" w:rsidP="005C7163">
            <w:pPr>
              <w:jc w:val="both"/>
            </w:pPr>
            <w: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70F7B55" w14:textId="67C565B3" w:rsidR="00A060F3" w:rsidRPr="00A060F3" w:rsidRDefault="00A060F3" w:rsidP="00AE7E43">
      <w:pPr>
        <w:spacing w:after="0" w:line="240" w:lineRule="auto"/>
        <w:jc w:val="both"/>
      </w:pPr>
      <w:r w:rsidRPr="00A060F3">
        <w:t xml:space="preserve">Bei Wohnungswechsel </w:t>
      </w:r>
      <w:r w:rsidR="00312328">
        <w:t xml:space="preserve">ist </w:t>
      </w:r>
      <w:r w:rsidRPr="00312328">
        <w:rPr>
          <w:b/>
          <w:bCs/>
        </w:rPr>
        <w:t>innerhalb eines Monats</w:t>
      </w:r>
      <w:r w:rsidRPr="00A060F3">
        <w:t xml:space="preserve"> die Änderung </w:t>
      </w:r>
      <w:r w:rsidR="00312328">
        <w:t>der</w:t>
      </w:r>
      <w:r w:rsidRPr="00A060F3">
        <w:t xml:space="preserve"> Anschrift dem Vorstand mitzuteilen. Das Gleiche gilt für sonstige Kontaktdaten wie Telefon, Fax oder E-Mail. Sämtliche Schriftstücke des Vereins gelten als zugegangen, wenn sie an die letzte bekannte Adresse gerichtet sind.</w:t>
      </w:r>
    </w:p>
    <w:p w14:paraId="17FB23C7" w14:textId="77777777" w:rsidR="00A060F3" w:rsidRPr="00A060F3" w:rsidRDefault="00A060F3" w:rsidP="00AE7E43">
      <w:pPr>
        <w:spacing w:after="0" w:line="240" w:lineRule="auto"/>
        <w:jc w:val="both"/>
      </w:pPr>
    </w:p>
    <w:p w14:paraId="1898501A" w14:textId="77777777" w:rsidR="00AE7E43" w:rsidRPr="00A060F3" w:rsidRDefault="00AE7E43" w:rsidP="00AE7E43">
      <w:pPr>
        <w:spacing w:after="0" w:line="240" w:lineRule="auto"/>
        <w:jc w:val="both"/>
      </w:pPr>
      <w:r w:rsidRPr="00A060F3">
        <w:t>Ich stimme der Erhebung, Verarbeitung (Speicher</w:t>
      </w:r>
      <w:r w:rsidR="00AB0F5F" w:rsidRPr="00A060F3">
        <w:t>ung</w:t>
      </w:r>
      <w:r w:rsidRPr="00A060F3">
        <w:t>, Veränder</w:t>
      </w:r>
      <w:r w:rsidR="00AB0F5F" w:rsidRPr="00A060F3">
        <w:t>ung</w:t>
      </w:r>
      <w:r w:rsidRPr="00A060F3">
        <w:t>, Übermitt</w:t>
      </w:r>
      <w:r w:rsidR="00AB0F5F" w:rsidRPr="00A060F3">
        <w:t>lung,</w:t>
      </w:r>
      <w:r w:rsidRPr="00A060F3">
        <w:t xml:space="preserve"> Sperr</w:t>
      </w:r>
      <w:r w:rsidR="00AB0F5F" w:rsidRPr="00A060F3">
        <w:t>ung</w:t>
      </w:r>
      <w:r w:rsidRPr="00A060F3">
        <w:t>, Lösch</w:t>
      </w:r>
      <w:r w:rsidR="00AB0F5F" w:rsidRPr="00A060F3">
        <w:t>ung</w:t>
      </w:r>
      <w:r w:rsidRPr="00A060F3">
        <w:t>) und Nutzung meiner personenbezogenen Daten nach § 28 BDSG / Art. 7 DSGVO zu, soweit dies für Vereins- oder Verbandszwecken erforderlich ist.</w:t>
      </w:r>
    </w:p>
    <w:p w14:paraId="2645C1E0" w14:textId="77777777" w:rsidR="00AE7E43" w:rsidRPr="00A060F3" w:rsidRDefault="00AE7E43" w:rsidP="00AE7E43">
      <w:pPr>
        <w:spacing w:after="0" w:line="240" w:lineRule="auto"/>
        <w:jc w:val="both"/>
      </w:pPr>
    </w:p>
    <w:p w14:paraId="5D2B6C57" w14:textId="77777777" w:rsidR="00AE7E43" w:rsidRPr="00A060F3" w:rsidRDefault="00AE7E43" w:rsidP="00AE7E43">
      <w:pPr>
        <w:tabs>
          <w:tab w:val="left" w:pos="709"/>
        </w:tabs>
        <w:spacing w:line="240" w:lineRule="auto"/>
        <w:jc w:val="both"/>
      </w:pPr>
      <w:r w:rsidRPr="00A060F3">
        <w:t xml:space="preserve">Die Einwilligung gilt über die Beendigung Ihrer Mitgliedschaft </w:t>
      </w:r>
      <w:r w:rsidR="00AB0F5F" w:rsidRPr="00A060F3">
        <w:t>in der</w:t>
      </w:r>
      <w:r w:rsidRPr="00A060F3">
        <w:t xml:space="preserve"> Kleingartenanlage „Rosenfreunde“ e.V. hinaus, endet jedoch nach Ablauf der gesetzlichen Aufbewahrungsfristen oder durch Ihren Widerruf, der jederzeit möglich ist. </w:t>
      </w:r>
    </w:p>
    <w:p w14:paraId="1247C8FB" w14:textId="77777777" w:rsidR="0028163A" w:rsidRDefault="0028163A" w:rsidP="005C7163">
      <w:pPr>
        <w:jc w:val="both"/>
        <w:rPr>
          <w:rFonts w:asciiTheme="minorHAnsi" w:hAnsiTheme="minorHAnsi" w:cstheme="minorHAnsi"/>
        </w:rPr>
      </w:pPr>
    </w:p>
    <w:p w14:paraId="262DA128" w14:textId="68D6C4C6" w:rsidR="00E71F72" w:rsidRDefault="00AE7E43" w:rsidP="005C7163">
      <w:pPr>
        <w:jc w:val="both"/>
        <w:rPr>
          <w:rStyle w:val="Formatvorlage1"/>
        </w:rPr>
      </w:pPr>
      <w:r w:rsidRPr="00F86704">
        <w:rPr>
          <w:rFonts w:asciiTheme="minorHAnsi" w:hAnsiTheme="minorHAnsi" w:cstheme="minorHAnsi"/>
        </w:rPr>
        <w:t>Ort/</w:t>
      </w:r>
      <w:r w:rsidR="00302B7F" w:rsidRPr="00F86704">
        <w:rPr>
          <w:rFonts w:asciiTheme="minorHAnsi" w:hAnsiTheme="minorHAnsi" w:cstheme="minorHAnsi"/>
        </w:rPr>
        <w:t>Datum:</w:t>
      </w:r>
      <w:r w:rsidR="00A060F3">
        <w:rPr>
          <w:rFonts w:asciiTheme="minorHAnsi" w:hAnsiTheme="minorHAnsi" w:cstheme="minorHAnsi"/>
        </w:rPr>
        <w:t xml:space="preserve"> </w:t>
      </w:r>
      <w:r w:rsidR="00302B7F" w:rsidRPr="00F86704">
        <w:rPr>
          <w:rFonts w:asciiTheme="minorHAnsi" w:hAnsiTheme="minorHAnsi" w:cstheme="minorHAnsi"/>
        </w:rPr>
        <w:tab/>
      </w:r>
      <w:r w:rsidR="00B15411" w:rsidRPr="00F86704">
        <w:rPr>
          <w:rFonts w:asciiTheme="minorHAnsi" w:hAnsiTheme="minorHAnsi" w:cstheme="minorHAnsi"/>
        </w:rPr>
        <w:t xml:space="preserve"> </w:t>
      </w:r>
      <w:sdt>
        <w:sdtPr>
          <w:rPr>
            <w:rStyle w:val="Formatvorlage1"/>
          </w:rPr>
          <w:id w:val="-1761590994"/>
          <w:placeholder>
            <w:docPart w:val="FB3D4868B0024DB794DEF44DDE54318E"/>
          </w:placeholder>
          <w15:appearance w15:val="hidden"/>
          <w:text/>
        </w:sdtPr>
        <w:sdtEndPr>
          <w:rPr>
            <w:rStyle w:val="Absatz-Standardschriftart"/>
            <w:i w:val="0"/>
          </w:rPr>
        </w:sdtEndPr>
        <w:sdtContent>
          <w:r w:rsidR="00B31138">
            <w:rPr>
              <w:rStyle w:val="Formatvorlage1"/>
            </w:rPr>
            <w:t>______________________________</w:t>
          </w:r>
        </w:sdtContent>
      </w:sdt>
    </w:p>
    <w:p w14:paraId="2ADEB373" w14:textId="77777777" w:rsidR="00CB0E64" w:rsidRDefault="00CB0E64" w:rsidP="005C7163">
      <w:pPr>
        <w:jc w:val="both"/>
        <w:rPr>
          <w:rFonts w:asciiTheme="minorHAnsi" w:hAnsiTheme="minorHAnsi" w:cstheme="minorHAnsi"/>
        </w:rPr>
      </w:pPr>
    </w:p>
    <w:p w14:paraId="38E2513F" w14:textId="11142D0F" w:rsidR="00F824A7" w:rsidRPr="00F86704" w:rsidRDefault="00B15411" w:rsidP="008B47A0">
      <w:pPr>
        <w:jc w:val="both"/>
        <w:rPr>
          <w:rFonts w:asciiTheme="minorHAnsi" w:hAnsiTheme="minorHAnsi" w:cstheme="minorHAnsi"/>
        </w:rPr>
      </w:pPr>
      <w:r w:rsidRPr="00F86704">
        <w:rPr>
          <w:rFonts w:asciiTheme="minorHAnsi" w:hAnsiTheme="minorHAnsi" w:cstheme="minorHAnsi"/>
        </w:rPr>
        <w:t xml:space="preserve">Unterschrift: </w:t>
      </w:r>
      <w:r w:rsidR="00F86704" w:rsidRPr="00F86704">
        <w:rPr>
          <w:rFonts w:asciiTheme="minorHAnsi" w:hAnsiTheme="minorHAnsi" w:cstheme="minorHAnsi"/>
        </w:rPr>
        <w:t>_____________________________</w:t>
      </w:r>
    </w:p>
    <w:sectPr w:rsidR="00F824A7" w:rsidRPr="00F86704" w:rsidSect="00CB0E64">
      <w:footerReference w:type="default" r:id="rId7"/>
      <w:pgSz w:w="11906" w:h="16838"/>
      <w:pgMar w:top="1134" w:right="1418" w:bottom="1134" w:left="1418" w:header="39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090A2" w14:textId="77777777" w:rsidR="00C66DD0" w:rsidRDefault="00C66DD0" w:rsidP="00F824A7">
      <w:pPr>
        <w:spacing w:after="0" w:line="240" w:lineRule="auto"/>
      </w:pPr>
      <w:r>
        <w:separator/>
      </w:r>
    </w:p>
  </w:endnote>
  <w:endnote w:type="continuationSeparator" w:id="0">
    <w:p w14:paraId="7EFA8D8C" w14:textId="77777777" w:rsidR="00C66DD0" w:rsidRDefault="00C66DD0" w:rsidP="00F82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63A70" w14:textId="77777777" w:rsidR="00F824A7" w:rsidRPr="00732E53" w:rsidRDefault="000475C2" w:rsidP="00F824A7">
    <w:pPr>
      <w:pStyle w:val="Kopfzeile"/>
      <w:tabs>
        <w:tab w:val="left" w:pos="284"/>
      </w:tabs>
      <w:ind w:left="142"/>
      <w:rPr>
        <w:rFonts w:cs="Calibri"/>
        <w:i/>
        <w:sz w:val="16"/>
        <w:szCs w:val="16"/>
      </w:rPr>
    </w:pPr>
    <w:r>
      <w:rPr>
        <w:noProof/>
        <w:lang w:eastAsia="de-DE"/>
      </w:rPr>
      <w:drawing>
        <wp:anchor distT="0" distB="0" distL="114300" distR="114300" simplePos="0" relativeHeight="251657728" behindDoc="1" locked="0" layoutInCell="1" allowOverlap="1" wp14:anchorId="7CCAF5C5" wp14:editId="11438AAB">
          <wp:simplePos x="0" y="0"/>
          <wp:positionH relativeFrom="column">
            <wp:posOffset>5187950</wp:posOffset>
          </wp:positionH>
          <wp:positionV relativeFrom="paragraph">
            <wp:posOffset>76835</wp:posOffset>
          </wp:positionV>
          <wp:extent cx="719455" cy="348615"/>
          <wp:effectExtent l="0" t="0" r="4445" b="0"/>
          <wp:wrapTight wrapText="bothSides">
            <wp:wrapPolygon edited="0">
              <wp:start x="14870" y="0"/>
              <wp:lineTo x="0" y="4721"/>
              <wp:lineTo x="0" y="20066"/>
              <wp:lineTo x="6291" y="20066"/>
              <wp:lineTo x="21162" y="16525"/>
              <wp:lineTo x="21162" y="0"/>
              <wp:lineTo x="14870" y="0"/>
            </wp:wrapPolygon>
          </wp:wrapTight>
          <wp:docPr id="1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348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24A7" w:rsidRPr="00732E53">
      <w:rPr>
        <w:rFonts w:cs="Calibri"/>
        <w:i/>
        <w:sz w:val="16"/>
        <w:szCs w:val="16"/>
      </w:rPr>
      <w:t>Kleingartenanlage „Rosenfreunde“ e.V., Seilerstraße abs. 08056 Zwickau</w:t>
    </w:r>
  </w:p>
  <w:p w14:paraId="667C9581" w14:textId="77777777" w:rsidR="00F824A7" w:rsidRDefault="00F824A7" w:rsidP="00F824A7">
    <w:pPr>
      <w:pStyle w:val="Kopfzeile"/>
      <w:tabs>
        <w:tab w:val="left" w:pos="284"/>
      </w:tabs>
      <w:ind w:left="142"/>
      <w:rPr>
        <w:rFonts w:cs="Calibri"/>
        <w:i/>
        <w:sz w:val="16"/>
        <w:szCs w:val="16"/>
      </w:rPr>
    </w:pPr>
    <w:r w:rsidRPr="00732E53">
      <w:rPr>
        <w:rFonts w:cs="Calibri"/>
        <w:i/>
        <w:sz w:val="16"/>
        <w:szCs w:val="16"/>
      </w:rPr>
      <w:t>Löschung:  6 Jahre nach Ablauf  Vertrag</w:t>
    </w:r>
  </w:p>
  <w:p w14:paraId="54806641" w14:textId="1E7EEF19" w:rsidR="00302B7F" w:rsidRPr="0062186B" w:rsidRDefault="00302B7F" w:rsidP="00F824A7">
    <w:pPr>
      <w:pStyle w:val="Kopfzeile"/>
      <w:tabs>
        <w:tab w:val="left" w:pos="284"/>
      </w:tabs>
      <w:ind w:left="142"/>
      <w:rPr>
        <w:rFonts w:cs="Calibri"/>
        <w:sz w:val="16"/>
        <w:szCs w:val="16"/>
      </w:rPr>
    </w:pPr>
    <w:r w:rsidRPr="0062186B">
      <w:rPr>
        <w:rFonts w:cs="Calibri"/>
        <w:i/>
        <w:sz w:val="16"/>
        <w:szCs w:val="16"/>
      </w:rPr>
      <w:t>Stand:</w:t>
    </w:r>
    <w:r w:rsidR="00CB0E64">
      <w:rPr>
        <w:rFonts w:cs="Calibri"/>
        <w:i/>
        <w:sz w:val="16"/>
        <w:szCs w:val="16"/>
      </w:rPr>
      <w:t xml:space="preserve"> 06/2024</w:t>
    </w:r>
  </w:p>
  <w:p w14:paraId="5CDFB722" w14:textId="77777777" w:rsidR="00F824A7" w:rsidRDefault="00F824A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F7445" w14:textId="77777777" w:rsidR="00C66DD0" w:rsidRDefault="00C66DD0" w:rsidP="00F824A7">
      <w:pPr>
        <w:spacing w:after="0" w:line="240" w:lineRule="auto"/>
      </w:pPr>
      <w:r>
        <w:separator/>
      </w:r>
    </w:p>
  </w:footnote>
  <w:footnote w:type="continuationSeparator" w:id="0">
    <w:p w14:paraId="3EE7FACD" w14:textId="77777777" w:rsidR="00C66DD0" w:rsidRDefault="00C66DD0" w:rsidP="00F82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C7560"/>
    <w:multiLevelType w:val="hybridMultilevel"/>
    <w:tmpl w:val="7DA0FA46"/>
    <w:lvl w:ilvl="0" w:tplc="04070017">
      <w:start w:val="1"/>
      <w:numFmt w:val="lowerLetter"/>
      <w:lvlText w:val="%1)"/>
      <w:lvlJc w:val="left"/>
      <w:pPr>
        <w:ind w:left="756" w:hanging="360"/>
      </w:pPr>
    </w:lvl>
    <w:lvl w:ilvl="1" w:tplc="04070019" w:tentative="1">
      <w:start w:val="1"/>
      <w:numFmt w:val="lowerLetter"/>
      <w:lvlText w:val="%2."/>
      <w:lvlJc w:val="left"/>
      <w:pPr>
        <w:ind w:left="1476" w:hanging="360"/>
      </w:pPr>
    </w:lvl>
    <w:lvl w:ilvl="2" w:tplc="0407001B" w:tentative="1">
      <w:start w:val="1"/>
      <w:numFmt w:val="lowerRoman"/>
      <w:lvlText w:val="%3."/>
      <w:lvlJc w:val="right"/>
      <w:pPr>
        <w:ind w:left="2196" w:hanging="180"/>
      </w:pPr>
    </w:lvl>
    <w:lvl w:ilvl="3" w:tplc="0407000F" w:tentative="1">
      <w:start w:val="1"/>
      <w:numFmt w:val="decimal"/>
      <w:lvlText w:val="%4."/>
      <w:lvlJc w:val="left"/>
      <w:pPr>
        <w:ind w:left="2916" w:hanging="360"/>
      </w:pPr>
    </w:lvl>
    <w:lvl w:ilvl="4" w:tplc="04070019" w:tentative="1">
      <w:start w:val="1"/>
      <w:numFmt w:val="lowerLetter"/>
      <w:lvlText w:val="%5."/>
      <w:lvlJc w:val="left"/>
      <w:pPr>
        <w:ind w:left="3636" w:hanging="360"/>
      </w:pPr>
    </w:lvl>
    <w:lvl w:ilvl="5" w:tplc="0407001B" w:tentative="1">
      <w:start w:val="1"/>
      <w:numFmt w:val="lowerRoman"/>
      <w:lvlText w:val="%6."/>
      <w:lvlJc w:val="right"/>
      <w:pPr>
        <w:ind w:left="4356" w:hanging="180"/>
      </w:pPr>
    </w:lvl>
    <w:lvl w:ilvl="6" w:tplc="0407000F" w:tentative="1">
      <w:start w:val="1"/>
      <w:numFmt w:val="decimal"/>
      <w:lvlText w:val="%7."/>
      <w:lvlJc w:val="left"/>
      <w:pPr>
        <w:ind w:left="5076" w:hanging="360"/>
      </w:pPr>
    </w:lvl>
    <w:lvl w:ilvl="7" w:tplc="04070019" w:tentative="1">
      <w:start w:val="1"/>
      <w:numFmt w:val="lowerLetter"/>
      <w:lvlText w:val="%8."/>
      <w:lvlJc w:val="left"/>
      <w:pPr>
        <w:ind w:left="5796" w:hanging="360"/>
      </w:pPr>
    </w:lvl>
    <w:lvl w:ilvl="8" w:tplc="0407001B" w:tentative="1">
      <w:start w:val="1"/>
      <w:numFmt w:val="lowerRoman"/>
      <w:lvlText w:val="%9."/>
      <w:lvlJc w:val="right"/>
      <w:pPr>
        <w:ind w:left="651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AOJw8oY6p8hvJ4k9LxBflJGQxM/SdAdT3WXZhDUaXu8cXQaRNU590Kkrk4xlk+TSTDIGUFCqreeyak4vRTxp0w==" w:salt="aRA7R5LEDl5bMAOSDjkFH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F72"/>
    <w:rsid w:val="000475C2"/>
    <w:rsid w:val="000C4CE7"/>
    <w:rsid w:val="000E6F34"/>
    <w:rsid w:val="001218FD"/>
    <w:rsid w:val="00126DA1"/>
    <w:rsid w:val="00257EBF"/>
    <w:rsid w:val="00262419"/>
    <w:rsid w:val="0028163A"/>
    <w:rsid w:val="002D17DA"/>
    <w:rsid w:val="00302B7F"/>
    <w:rsid w:val="00312328"/>
    <w:rsid w:val="00315656"/>
    <w:rsid w:val="00362E08"/>
    <w:rsid w:val="004F366B"/>
    <w:rsid w:val="0051553C"/>
    <w:rsid w:val="005B3C13"/>
    <w:rsid w:val="005C7163"/>
    <w:rsid w:val="0062186B"/>
    <w:rsid w:val="00626573"/>
    <w:rsid w:val="0064318F"/>
    <w:rsid w:val="0064591D"/>
    <w:rsid w:val="00732E53"/>
    <w:rsid w:val="00775F2A"/>
    <w:rsid w:val="00786E26"/>
    <w:rsid w:val="007E4339"/>
    <w:rsid w:val="0089562C"/>
    <w:rsid w:val="008B47A0"/>
    <w:rsid w:val="00930A5D"/>
    <w:rsid w:val="00953437"/>
    <w:rsid w:val="00960ADC"/>
    <w:rsid w:val="00A0197C"/>
    <w:rsid w:val="00A060F3"/>
    <w:rsid w:val="00A52609"/>
    <w:rsid w:val="00A90A23"/>
    <w:rsid w:val="00AB0F5F"/>
    <w:rsid w:val="00AE7E43"/>
    <w:rsid w:val="00AF09A9"/>
    <w:rsid w:val="00B15411"/>
    <w:rsid w:val="00B31138"/>
    <w:rsid w:val="00B530E1"/>
    <w:rsid w:val="00B5652F"/>
    <w:rsid w:val="00BB671C"/>
    <w:rsid w:val="00C248A8"/>
    <w:rsid w:val="00C66DD0"/>
    <w:rsid w:val="00CA0B1F"/>
    <w:rsid w:val="00CA12ED"/>
    <w:rsid w:val="00CB0AAC"/>
    <w:rsid w:val="00CB0E64"/>
    <w:rsid w:val="00D4487B"/>
    <w:rsid w:val="00DD4869"/>
    <w:rsid w:val="00DD57B4"/>
    <w:rsid w:val="00DD5975"/>
    <w:rsid w:val="00DF2D58"/>
    <w:rsid w:val="00E4243D"/>
    <w:rsid w:val="00E5582F"/>
    <w:rsid w:val="00E71F72"/>
    <w:rsid w:val="00EF1374"/>
    <w:rsid w:val="00F47A41"/>
    <w:rsid w:val="00F824A7"/>
    <w:rsid w:val="00F86704"/>
    <w:rsid w:val="00FD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A430BD"/>
  <w15:docId w15:val="{209207D0-A692-487A-91C5-6BCB1DACE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82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24A7"/>
  </w:style>
  <w:style w:type="paragraph" w:styleId="Fuzeile">
    <w:name w:val="footer"/>
    <w:basedOn w:val="Standard"/>
    <w:link w:val="FuzeileZchn"/>
    <w:uiPriority w:val="99"/>
    <w:unhideWhenUsed/>
    <w:rsid w:val="00F82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24A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2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824A7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B565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A0B1F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Platzhaltertext">
    <w:name w:val="Placeholder Text"/>
    <w:basedOn w:val="Absatz-Standardschriftart"/>
    <w:uiPriority w:val="99"/>
    <w:semiHidden/>
    <w:rsid w:val="00E71F72"/>
    <w:rPr>
      <w:color w:val="808080"/>
    </w:rPr>
  </w:style>
  <w:style w:type="character" w:customStyle="1" w:styleId="Formatvorlage1">
    <w:name w:val="Formatvorlage1"/>
    <w:basedOn w:val="Absatz-Standardschriftart"/>
    <w:uiPriority w:val="1"/>
    <w:rsid w:val="00CB0E64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ormulare\Ver&#228;nderungsmeldu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B3D4868B0024DB794DEF44DDE54318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F9530DB-5C59-47E5-A6C3-F3EF742D8A10}"/>
      </w:docPartPr>
      <w:docPartBody>
        <w:p w:rsidR="007427E7" w:rsidRDefault="009234E5" w:rsidP="009234E5">
          <w:pPr>
            <w:pStyle w:val="FB3D4868B0024DB794DEF44DDE54318E"/>
          </w:pPr>
          <w:r w:rsidRPr="001A3CFE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40D"/>
    <w:rsid w:val="000F1737"/>
    <w:rsid w:val="00146038"/>
    <w:rsid w:val="00236EA4"/>
    <w:rsid w:val="003203DB"/>
    <w:rsid w:val="00524CC7"/>
    <w:rsid w:val="00557BF4"/>
    <w:rsid w:val="007427E7"/>
    <w:rsid w:val="0090676B"/>
    <w:rsid w:val="009234E5"/>
    <w:rsid w:val="00A7340D"/>
    <w:rsid w:val="00BE1E36"/>
    <w:rsid w:val="00D3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234E5"/>
    <w:rPr>
      <w:color w:val="808080"/>
    </w:rPr>
  </w:style>
  <w:style w:type="paragraph" w:customStyle="1" w:styleId="3710210A56874128B20CE4C3AA2E0C37">
    <w:name w:val="3710210A56874128B20CE4C3AA2E0C37"/>
    <w:rsid w:val="009234E5"/>
  </w:style>
  <w:style w:type="paragraph" w:customStyle="1" w:styleId="FE272CF2C8A0462D97C6A9A3D0379F28">
    <w:name w:val="FE272CF2C8A0462D97C6A9A3D0379F28"/>
    <w:rsid w:val="009234E5"/>
  </w:style>
  <w:style w:type="paragraph" w:customStyle="1" w:styleId="00DEC626E94C49EFA490CE41EC610D73">
    <w:name w:val="00DEC626E94C49EFA490CE41EC610D73"/>
    <w:rsid w:val="009234E5"/>
  </w:style>
  <w:style w:type="paragraph" w:customStyle="1" w:styleId="0C192DC290EB42819D70C0CF97092149">
    <w:name w:val="0C192DC290EB42819D70C0CF97092149"/>
    <w:rsid w:val="009234E5"/>
  </w:style>
  <w:style w:type="paragraph" w:customStyle="1" w:styleId="7B199555E9C64331973B0AAFF81A433C">
    <w:name w:val="7B199555E9C64331973B0AAFF81A433C"/>
    <w:rsid w:val="009234E5"/>
  </w:style>
  <w:style w:type="paragraph" w:customStyle="1" w:styleId="48BF585B26DA41EEA3DF4F8472615B30">
    <w:name w:val="48BF585B26DA41EEA3DF4F8472615B30"/>
    <w:rsid w:val="009234E5"/>
  </w:style>
  <w:style w:type="paragraph" w:customStyle="1" w:styleId="FB3D4868B0024DB794DEF44DDE54318E">
    <w:name w:val="FB3D4868B0024DB794DEF44DDE54318E"/>
    <w:rsid w:val="009234E5"/>
  </w:style>
  <w:style w:type="paragraph" w:customStyle="1" w:styleId="14F9925B17664585BA7A170709F9452F">
    <w:name w:val="14F9925B17664585BA7A170709F9452F"/>
    <w:rsid w:val="009234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Veränderungsmeldung</Template>
  <TotalTime>0</TotalTime>
  <Pages>1</Pages>
  <Words>200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Birgit Reißig</cp:lastModifiedBy>
  <cp:revision>15</cp:revision>
  <cp:lastPrinted>2024-08-19T08:55:00Z</cp:lastPrinted>
  <dcterms:created xsi:type="dcterms:W3CDTF">2024-06-30T06:45:00Z</dcterms:created>
  <dcterms:modified xsi:type="dcterms:W3CDTF">2024-08-19T08:55:00Z</dcterms:modified>
</cp:coreProperties>
</file>